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A846B4" w14:textId="42247A5F" w:rsidR="00AE2ABA" w:rsidRDefault="00AE2ABA" w:rsidP="00AE2ABA">
      <w:pPr>
        <w:pStyle w:val="CompanyLogoImageLine"/>
      </w:pPr>
      <w:bookmarkStart w:id="0" w:name="_Hlk26265686"/>
      <w:bookmarkEnd w:id="0"/>
      <w:r>
        <w:rPr>
          <w:noProof/>
        </w:rPr>
        <w:drawing>
          <wp:inline distT="0" distB="0" distL="0" distR="0" wp14:anchorId="0A614BD1" wp14:editId="049C48C2">
            <wp:extent cx="2489835" cy="445157"/>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ompany logotype"/>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489835" cy="445157"/>
                    </a:xfrm>
                    <a:prstGeom prst="rect">
                      <a:avLst/>
                    </a:prstGeom>
                    <a:noFill/>
                    <a:ln>
                      <a:noFill/>
                    </a:ln>
                  </pic:spPr>
                </pic:pic>
              </a:graphicData>
            </a:graphic>
          </wp:inline>
        </w:drawing>
      </w:r>
    </w:p>
    <w:p w14:paraId="0C7755EC" w14:textId="7DB6D124" w:rsidR="009C2AA0" w:rsidRDefault="009C2AA0" w:rsidP="009C2AA0">
      <w:pPr>
        <w:pStyle w:val="CompanyLogoImageLine"/>
      </w:pPr>
      <w:r w:rsidRPr="009C2AA0">
        <w:rPr>
          <w:highlight w:val="yellow"/>
        </w:rPr>
        <w:t>YOUR LOGO HERE</w:t>
      </w:r>
    </w:p>
    <w:p w14:paraId="6BAD609F" w14:textId="5F515507" w:rsidR="00AE2ABA" w:rsidRPr="00AE2ABA" w:rsidRDefault="00E06C1B" w:rsidP="00972C41">
      <w:pPr>
        <w:pStyle w:val="Title"/>
      </w:pPr>
      <w:r>
        <w:t xml:space="preserve">Sample </w:t>
      </w:r>
      <w:bookmarkStart w:id="1" w:name="_GoBack"/>
      <w:bookmarkEnd w:id="1"/>
      <w:r>
        <w:t>Handbook</w:t>
      </w:r>
    </w:p>
    <w:p w14:paraId="7560B011" w14:textId="698ACDF5" w:rsidR="00AE2ABA" w:rsidRDefault="00E06C1B" w:rsidP="00AE2ABA">
      <w:pPr>
        <w:pStyle w:val="Date"/>
      </w:pPr>
      <w:r>
        <w:t>2020</w:t>
      </w:r>
    </w:p>
    <w:p w14:paraId="194F6334" w14:textId="77777777" w:rsidR="00972C41" w:rsidRDefault="00972C41" w:rsidP="00C06660">
      <w:pPr>
        <w:pStyle w:val="BlankSpace"/>
      </w:pPr>
    </w:p>
    <w:tbl>
      <w:tblPr>
        <w:tblW w:w="5000" w:type="pct"/>
        <w:tblCellMar>
          <w:left w:w="0" w:type="dxa"/>
          <w:right w:w="115" w:type="dxa"/>
        </w:tblCellMar>
        <w:tblLook w:val="0600" w:firstRow="0" w:lastRow="0" w:firstColumn="0" w:lastColumn="0" w:noHBand="1" w:noVBand="1"/>
      </w:tblPr>
      <w:tblGrid>
        <w:gridCol w:w="3393"/>
        <w:gridCol w:w="3699"/>
        <w:gridCol w:w="3446"/>
      </w:tblGrid>
      <w:tr w:rsidR="00C06660" w14:paraId="24D91A5B" w14:textId="77777777" w:rsidTr="00C06660">
        <w:trPr>
          <w:trHeight w:val="3024"/>
        </w:trPr>
        <w:tc>
          <w:tcPr>
            <w:tcW w:w="1610" w:type="pct"/>
            <w:tcMar>
              <w:top w:w="72" w:type="dxa"/>
            </w:tcMar>
            <w:vAlign w:val="center"/>
          </w:tcPr>
          <w:p w14:paraId="19B49ECD" w14:textId="77777777" w:rsidR="00E06C1B" w:rsidRDefault="00E06C1B" w:rsidP="00E06C1B">
            <w:pPr>
              <w:pStyle w:val="Subtitle"/>
            </w:pPr>
          </w:p>
          <w:p w14:paraId="59B8D61F" w14:textId="77777777" w:rsidR="00E06C1B" w:rsidRDefault="00E06C1B" w:rsidP="00E06C1B">
            <w:pPr>
              <w:pStyle w:val="Subtitle"/>
            </w:pPr>
          </w:p>
          <w:p w14:paraId="5907B6A4" w14:textId="413CEF65" w:rsidR="00C06660" w:rsidRPr="00DA7F71" w:rsidRDefault="00E06C1B" w:rsidP="00E06C1B">
            <w:pPr>
              <w:pStyle w:val="Subtitle"/>
            </w:pPr>
            <w:r>
              <w:t>Teaching</w:t>
            </w:r>
          </w:p>
        </w:tc>
        <w:tc>
          <w:tcPr>
            <w:tcW w:w="1755" w:type="pct"/>
            <w:tcMar>
              <w:top w:w="72" w:type="dxa"/>
            </w:tcMar>
            <w:vAlign w:val="center"/>
          </w:tcPr>
          <w:p w14:paraId="7EBB5D29" w14:textId="77777777" w:rsidR="00E06C1B" w:rsidRDefault="00E06C1B" w:rsidP="00E06C1B">
            <w:pPr>
              <w:pStyle w:val="Subtitle"/>
            </w:pPr>
          </w:p>
          <w:p w14:paraId="7D56E8B5" w14:textId="77777777" w:rsidR="00E06C1B" w:rsidRDefault="00E06C1B" w:rsidP="00E06C1B">
            <w:pPr>
              <w:pStyle w:val="Subtitle"/>
            </w:pPr>
          </w:p>
          <w:p w14:paraId="6A15851B" w14:textId="74F1DA76" w:rsidR="00C06660" w:rsidRDefault="00E06C1B" w:rsidP="00E06C1B">
            <w:pPr>
              <w:pStyle w:val="Subtitle"/>
            </w:pPr>
            <w:r>
              <w:t>Service</w:t>
            </w:r>
          </w:p>
        </w:tc>
        <w:tc>
          <w:tcPr>
            <w:tcW w:w="1635" w:type="pct"/>
            <w:tcMar>
              <w:top w:w="72" w:type="dxa"/>
            </w:tcMar>
            <w:vAlign w:val="center"/>
          </w:tcPr>
          <w:p w14:paraId="23175459" w14:textId="77777777" w:rsidR="00E06C1B" w:rsidRDefault="00E06C1B" w:rsidP="00E06C1B">
            <w:pPr>
              <w:pStyle w:val="Subtitle"/>
            </w:pPr>
          </w:p>
          <w:p w14:paraId="48793440" w14:textId="77777777" w:rsidR="00E06C1B" w:rsidRDefault="00E06C1B" w:rsidP="00E06C1B">
            <w:pPr>
              <w:pStyle w:val="Subtitle"/>
            </w:pPr>
          </w:p>
          <w:p w14:paraId="61340CBA" w14:textId="19048A8F" w:rsidR="00C06660" w:rsidRPr="00DA7F71" w:rsidRDefault="00E06C1B" w:rsidP="00E06C1B">
            <w:pPr>
              <w:pStyle w:val="Subtitle"/>
            </w:pPr>
            <w:r>
              <w:t xml:space="preserve">  Research</w:t>
            </w:r>
          </w:p>
        </w:tc>
      </w:tr>
    </w:tbl>
    <w:p w14:paraId="37D4E648" w14:textId="77777777" w:rsidR="00381B93" w:rsidRDefault="00381B93">
      <w:r>
        <w:br w:type="page"/>
      </w:r>
    </w:p>
    <w:tbl>
      <w:tblPr>
        <w:tblW w:w="5000" w:type="pct"/>
        <w:tblLayout w:type="fixed"/>
        <w:tblCellMar>
          <w:left w:w="115" w:type="dxa"/>
          <w:right w:w="115" w:type="dxa"/>
        </w:tblCellMar>
        <w:tblLook w:val="0600" w:firstRow="0" w:lastRow="0" w:firstColumn="0" w:lastColumn="0" w:noHBand="1" w:noVBand="1"/>
      </w:tblPr>
      <w:tblGrid>
        <w:gridCol w:w="10538"/>
      </w:tblGrid>
      <w:tr w:rsidR="00E837D7" w14:paraId="125C5C09" w14:textId="77777777" w:rsidTr="00E06C1B">
        <w:trPr>
          <w:trHeight w:val="652"/>
        </w:trPr>
        <w:tc>
          <w:tcPr>
            <w:tcW w:w="5000" w:type="pct"/>
          </w:tcPr>
          <w:p w14:paraId="7D932E18" w14:textId="23F41232" w:rsidR="00E837D7" w:rsidRDefault="00E06C1B" w:rsidP="00E837D7">
            <w:pPr>
              <w:pStyle w:val="Heading1"/>
            </w:pPr>
            <w:bookmarkStart w:id="2" w:name="_Hlk514587801"/>
            <w:r>
              <w:lastRenderedPageBreak/>
              <w:t>Program Overview</w:t>
            </w:r>
          </w:p>
        </w:tc>
      </w:tr>
      <w:tr w:rsidR="00E837D7" w14:paraId="46CEE2C7" w14:textId="77777777" w:rsidTr="00E06C1B">
        <w:trPr>
          <w:trHeight w:val="112"/>
        </w:trPr>
        <w:tc>
          <w:tcPr>
            <w:tcW w:w="5000" w:type="pct"/>
          </w:tcPr>
          <w:p w14:paraId="7C438EEC" w14:textId="6347E548" w:rsidR="00E837D7" w:rsidRDefault="00E06C1B" w:rsidP="00E837D7">
            <w:pPr>
              <w:pStyle w:val="Heading2"/>
            </w:pPr>
            <w:r>
              <w:t>Purpose</w:t>
            </w:r>
          </w:p>
        </w:tc>
      </w:tr>
      <w:tr w:rsidR="00E837D7" w14:paraId="43834B17" w14:textId="77777777" w:rsidTr="00E06C1B">
        <w:trPr>
          <w:trHeight w:val="1147"/>
        </w:trPr>
        <w:tc>
          <w:tcPr>
            <w:tcW w:w="5000" w:type="pct"/>
          </w:tcPr>
          <w:p w14:paraId="09DECDA1" w14:textId="4B31EAC7" w:rsidR="00E837D7" w:rsidRPr="00E837D7" w:rsidRDefault="00E06C1B" w:rsidP="00E837D7">
            <w:pPr>
              <w:pStyle w:val="Quote"/>
            </w:pPr>
            <w:r w:rsidRPr="00531812">
              <w:rPr>
                <w:highlight w:val="yellow"/>
              </w:rPr>
              <w:t>VOLUNTEER PROGRAM NAME</w:t>
            </w:r>
            <w:r w:rsidRPr="00E06C1B">
              <w:t xml:space="preserve"> primary purpose is to promote the </w:t>
            </w:r>
            <w:r w:rsidRPr="00531812">
              <w:rPr>
                <w:highlight w:val="yellow"/>
              </w:rPr>
              <w:t>XXXXX</w:t>
            </w:r>
            <w:r w:rsidRPr="00E06C1B">
              <w:t xml:space="preserve"> through education and support in </w:t>
            </w:r>
            <w:r w:rsidRPr="00531812">
              <w:rPr>
                <w:highlight w:val="yellow"/>
              </w:rPr>
              <w:t>NAME County, Florida</w:t>
            </w:r>
            <w:r w:rsidRPr="00E06C1B">
              <w:t xml:space="preserve"> and the surrounding areas.</w:t>
            </w:r>
          </w:p>
        </w:tc>
      </w:tr>
      <w:tr w:rsidR="00E06C1B" w14:paraId="3D80383F" w14:textId="77777777" w:rsidTr="00E06C1B">
        <w:trPr>
          <w:trHeight w:val="3982"/>
        </w:trPr>
        <w:tc>
          <w:tcPr>
            <w:tcW w:w="5000" w:type="pct"/>
          </w:tcPr>
          <w:p w14:paraId="5A3428C4" w14:textId="0E5EB3EE" w:rsidR="00E06C1B" w:rsidRDefault="00E06C1B" w:rsidP="0048760C">
            <w:r>
              <w:t>Add any pertinent program information here. Examples include mission, activities your program conducts, etc.</w:t>
            </w:r>
          </w:p>
          <w:sdt>
            <w:sdtPr>
              <w:id w:val="1639686355"/>
              <w:placeholder>
                <w:docPart w:val="DB066A6725A4430E89F10C9CC332B47B"/>
              </w:placeholder>
              <w:temporary/>
              <w:showingPlcHdr/>
              <w15:appearance w15:val="hidden"/>
            </w:sdtPr>
            <w:sdtEndPr/>
            <w:sdtContent>
              <w:p w14:paraId="2F287D20" w14:textId="20438AE5" w:rsidR="00E06C1B" w:rsidRDefault="00E06C1B" w:rsidP="0048760C">
                <w:r>
                  <w:t>On the Design tab, you can change the theme, the colors, and the fonts of the document.  This will update the entire document to the main color scheme and font scheme that you pick, with the click of a button!</w:t>
                </w:r>
              </w:p>
              <w:p w14:paraId="3F551129" w14:textId="77777777" w:rsidR="00E06C1B" w:rsidRDefault="00E06C1B" w:rsidP="0048760C">
                <w:r>
                  <w:t>To change any of the images, simply click on them and choose “Change Picture” from the Picture Tool tab.  For the image on the first page, double click in the header to access the image and update it as necessary.</w:t>
                </w:r>
              </w:p>
            </w:sdtContent>
          </w:sdt>
        </w:tc>
      </w:tr>
      <w:tr w:rsidR="00DE3D86" w14:paraId="7CF3C338" w14:textId="77777777" w:rsidTr="00E06C1B">
        <w:tc>
          <w:tcPr>
            <w:tcW w:w="5000" w:type="pct"/>
          </w:tcPr>
          <w:p w14:paraId="7AFAA75E" w14:textId="77777777" w:rsidR="00DE3D86" w:rsidRDefault="00DE3D86" w:rsidP="00DE3D86">
            <w:pPr>
              <w:pStyle w:val="NoSpacing"/>
            </w:pPr>
            <w:r>
              <w:rPr>
                <w:noProof/>
              </w:rPr>
              <w:drawing>
                <wp:inline distT="0" distB="0" distL="0" distR="0" wp14:anchorId="70F1883A" wp14:editId="4B253ADC">
                  <wp:extent cx="6614323" cy="3613709"/>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lekseybelyalov/Documents/— 2018 Projects/— Upwork/Microsoft/- Pexels Images/Builder Newsletter/architectural-design-architecture-blue-sky-462358.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18048"/>
                          <a:stretch/>
                        </pic:blipFill>
                        <pic:spPr bwMode="auto">
                          <a:xfrm>
                            <a:off x="0" y="0"/>
                            <a:ext cx="6644971" cy="3630454"/>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2"/>
    </w:tbl>
    <w:p w14:paraId="2E954823" w14:textId="20C7F013" w:rsidR="00116286" w:rsidRDefault="00116286" w:rsidP="00DE3D86">
      <w:pPr>
        <w:spacing w:after="0"/>
        <w:rPr>
          <w:rStyle w:val="Heading1Char"/>
        </w:rPr>
      </w:pPr>
      <w:r w:rsidRPr="00DE3D86">
        <w:rPr>
          <w:sz w:val="20"/>
        </w:rPr>
        <w:br w:type="page"/>
      </w:r>
      <w:bookmarkStart w:id="3" w:name="_Toc457205994"/>
      <w:bookmarkStart w:id="4" w:name="_Toc22302922"/>
      <w:r w:rsidR="00560A87" w:rsidRPr="00560A87">
        <w:rPr>
          <w:rStyle w:val="Heading1Char"/>
        </w:rPr>
        <w:lastRenderedPageBreak/>
        <w:t>Volunteer Opportunity Descriptions</w:t>
      </w:r>
      <w:bookmarkEnd w:id="3"/>
      <w:bookmarkEnd w:id="4"/>
    </w:p>
    <w:p w14:paraId="6390611C" w14:textId="437A811A" w:rsidR="00560A87" w:rsidRDefault="00560A87" w:rsidP="00560A87">
      <w:pPr>
        <w:pStyle w:val="NoSpacing"/>
      </w:pPr>
      <w:r>
        <w:rPr>
          <w:noProof/>
        </w:rPr>
        <w:drawing>
          <wp:anchor distT="0" distB="0" distL="114300" distR="114300" simplePos="0" relativeHeight="251658240" behindDoc="0" locked="0" layoutInCell="1" allowOverlap="1" wp14:anchorId="1843F647" wp14:editId="4DB7983D">
            <wp:simplePos x="0" y="0"/>
            <wp:positionH relativeFrom="margin">
              <wp:align>right</wp:align>
            </wp:positionH>
            <wp:positionV relativeFrom="paragraph">
              <wp:posOffset>33284</wp:posOffset>
            </wp:positionV>
            <wp:extent cx="3096895" cy="2064385"/>
            <wp:effectExtent l="0" t="0" r="825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lekseybelyalov/Documents/— 2018 Projects/— Upwork/Microsoft/- Pexels Images/Builder Newsletter/architectural-design-architecture-blue-sky-462358.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3096895" cy="2064385"/>
                    </a:xfrm>
                    <a:prstGeom prst="rect">
                      <a:avLst/>
                    </a:prstGeom>
                    <a:noFill/>
                    <a:ln>
                      <a:noFill/>
                    </a:ln>
                    <a:extLst>
                      <a:ext uri="{53640926-AAD7-44D8-BBD7-CCE9431645EC}">
                        <a14:shadowObscured xmlns:a14="http://schemas.microsoft.com/office/drawing/2010/main"/>
                      </a:ext>
                    </a:extLst>
                  </pic:spPr>
                </pic:pic>
              </a:graphicData>
            </a:graphic>
          </wp:anchor>
        </w:drawing>
      </w:r>
      <w:r>
        <w:rPr>
          <w:highlight w:val="yellow"/>
        </w:rPr>
        <w:t>VOLUNTEER PROGRAM COORDINATOR</w:t>
      </w:r>
      <w:r w:rsidRPr="006D272D">
        <w:rPr>
          <w:highlight w:val="yellow"/>
        </w:rPr>
        <w:t xml:space="preserve"> NAME</w:t>
      </w:r>
      <w:r>
        <w:t xml:space="preserve"> is the primary contact for the </w:t>
      </w:r>
      <w:r w:rsidRPr="006D272D">
        <w:rPr>
          <w:highlight w:val="yellow"/>
        </w:rPr>
        <w:t>PROGRAM</w:t>
      </w:r>
      <w:r>
        <w:rPr>
          <w:highlight w:val="yellow"/>
        </w:rPr>
        <w:t xml:space="preserve"> </w:t>
      </w:r>
      <w:r w:rsidRPr="00DE6319">
        <w:rPr>
          <w:highlight w:val="yellow"/>
        </w:rPr>
        <w:t>NAME</w:t>
      </w:r>
      <w:r>
        <w:t>. The volunteer opportunities for this program are made up of a X, Y, Z roles.</w:t>
      </w:r>
      <w:r w:rsidRPr="00560A87">
        <w:rPr>
          <w:noProof/>
        </w:rPr>
        <w:t xml:space="preserve"> </w:t>
      </w:r>
    </w:p>
    <w:p w14:paraId="34EA4A96" w14:textId="77777777" w:rsidR="00560A87" w:rsidRDefault="00560A87" w:rsidP="00560A87">
      <w:pPr>
        <w:pStyle w:val="NoSpacing"/>
      </w:pPr>
    </w:p>
    <w:p w14:paraId="1B3C270C" w14:textId="77777777" w:rsidR="00560A87" w:rsidRDefault="00560A87" w:rsidP="00560A87">
      <w:pPr>
        <w:pStyle w:val="NoSpacing"/>
      </w:pPr>
      <w:r>
        <w:t xml:space="preserve">Each opportunity has assigned duties and responsibilities; however, some activities are so integral to the administration and direction of growth of the organization, that they shall be overseen by </w:t>
      </w:r>
      <w:r w:rsidRPr="006D272D">
        <w:rPr>
          <w:highlight w:val="yellow"/>
        </w:rPr>
        <w:t>_______.</w:t>
      </w:r>
    </w:p>
    <w:p w14:paraId="0AC02CCE" w14:textId="77777777" w:rsidR="00560A87" w:rsidRDefault="00560A87" w:rsidP="00560A87">
      <w:pPr>
        <w:pStyle w:val="NoSpacing"/>
      </w:pPr>
    </w:p>
    <w:p w14:paraId="19D463C2" w14:textId="77777777" w:rsidR="00560A87" w:rsidRDefault="00560A87" w:rsidP="00560A87">
      <w:pPr>
        <w:pStyle w:val="NoSpacing"/>
      </w:pPr>
    </w:p>
    <w:p w14:paraId="21E166DF" w14:textId="77777777" w:rsidR="00560A87" w:rsidRDefault="00560A87" w:rsidP="00560A87">
      <w:pPr>
        <w:pStyle w:val="NoSpacing"/>
      </w:pPr>
    </w:p>
    <w:p w14:paraId="1E75B59E" w14:textId="7C91977F" w:rsidR="00560A87" w:rsidRDefault="00560A87" w:rsidP="00560A87">
      <w:pPr>
        <w:pStyle w:val="NoSpacing"/>
      </w:pPr>
      <w:r>
        <w:rPr>
          <w:noProof/>
        </w:rPr>
        <w:drawing>
          <wp:anchor distT="0" distB="0" distL="114300" distR="114300" simplePos="0" relativeHeight="251659264" behindDoc="0" locked="0" layoutInCell="1" allowOverlap="1" wp14:anchorId="71B8F446" wp14:editId="356847A7">
            <wp:simplePos x="0" y="0"/>
            <wp:positionH relativeFrom="margin">
              <wp:align>left</wp:align>
            </wp:positionH>
            <wp:positionV relativeFrom="paragraph">
              <wp:posOffset>5715</wp:posOffset>
            </wp:positionV>
            <wp:extent cx="2764155" cy="2073275"/>
            <wp:effectExtent l="0" t="0" r="0" b="317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lekseybelyalov/Documents/— 2018 Projects/— Upwork/Microsoft/- Pexels Images/Builder Newsletter/architectural-design-architecture-blue-sky-462358.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764155" cy="2073275"/>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Duties and responsibilities, as well as training requirements for each type of volunteer are outlined in the volunteer opportunity descriptions below. </w:t>
      </w:r>
    </w:p>
    <w:p w14:paraId="24C53F19" w14:textId="4451BA6E" w:rsidR="00560A87" w:rsidRDefault="00560A87" w:rsidP="00560A87">
      <w:pPr>
        <w:pStyle w:val="NoSpacing"/>
      </w:pPr>
    </w:p>
    <w:p w14:paraId="3E126D9C" w14:textId="77777777" w:rsidR="00560A87" w:rsidRDefault="00560A87" w:rsidP="00560A87">
      <w:pPr>
        <w:pStyle w:val="NoSpacing"/>
      </w:pPr>
      <w:r>
        <w:t>Volunteer opportunity titles are as follows:</w:t>
      </w:r>
    </w:p>
    <w:p w14:paraId="5A32976D" w14:textId="353C54FB" w:rsidR="00560A87" w:rsidRDefault="00560A87" w:rsidP="00560A87">
      <w:pPr>
        <w:pStyle w:val="NoSpacing"/>
      </w:pPr>
      <w:r w:rsidRPr="00560A87">
        <w:t xml:space="preserve"> </w:t>
      </w:r>
    </w:p>
    <w:p w14:paraId="61E82230" w14:textId="77777777" w:rsidR="00560A87" w:rsidRDefault="00560A87" w:rsidP="00560A87">
      <w:pPr>
        <w:pStyle w:val="NoSpacing"/>
      </w:pPr>
    </w:p>
    <w:p w14:paraId="2174735D" w14:textId="77777777" w:rsidR="00560A87" w:rsidRPr="006D272D" w:rsidRDefault="00560A87" w:rsidP="00560A87">
      <w:pPr>
        <w:pStyle w:val="NoSpacing"/>
        <w:numPr>
          <w:ilvl w:val="0"/>
          <w:numId w:val="12"/>
        </w:numPr>
        <w:rPr>
          <w:highlight w:val="yellow"/>
        </w:rPr>
      </w:pPr>
      <w:r w:rsidRPr="006D272D">
        <w:rPr>
          <w:highlight w:val="yellow"/>
        </w:rPr>
        <w:t>EXAMPLE</w:t>
      </w:r>
    </w:p>
    <w:p w14:paraId="0B7A8E28" w14:textId="77777777" w:rsidR="00560A87" w:rsidRPr="006D272D" w:rsidRDefault="00560A87" w:rsidP="00560A87">
      <w:pPr>
        <w:pStyle w:val="NoSpacing"/>
        <w:numPr>
          <w:ilvl w:val="0"/>
          <w:numId w:val="12"/>
        </w:numPr>
        <w:rPr>
          <w:highlight w:val="yellow"/>
        </w:rPr>
      </w:pPr>
      <w:r w:rsidRPr="006D272D">
        <w:rPr>
          <w:highlight w:val="yellow"/>
        </w:rPr>
        <w:t>EXAMPLE</w:t>
      </w:r>
    </w:p>
    <w:p w14:paraId="77AC4010" w14:textId="521D0008" w:rsidR="00560A87" w:rsidRPr="006D272D" w:rsidRDefault="00560A87" w:rsidP="00560A87">
      <w:pPr>
        <w:pStyle w:val="NoSpacing"/>
        <w:numPr>
          <w:ilvl w:val="0"/>
          <w:numId w:val="12"/>
        </w:numPr>
        <w:rPr>
          <w:highlight w:val="yellow"/>
        </w:rPr>
      </w:pPr>
      <w:r w:rsidRPr="006D272D">
        <w:rPr>
          <w:highlight w:val="yellow"/>
        </w:rPr>
        <w:t>EXAMPLE</w:t>
      </w:r>
    </w:p>
    <w:p w14:paraId="68211DED" w14:textId="77777777" w:rsidR="00560A87" w:rsidRDefault="00560A87" w:rsidP="00560A87"/>
    <w:p w14:paraId="1834461A" w14:textId="77777777" w:rsidR="00560A87" w:rsidRDefault="00560A87" w:rsidP="00560A87">
      <w:pPr>
        <w:pBdr>
          <w:bottom w:val="single" w:sz="18" w:space="1" w:color="D6E3BC" w:themeColor="accent3" w:themeTint="66"/>
        </w:pBdr>
      </w:pPr>
    </w:p>
    <w:p w14:paraId="341C3995" w14:textId="2F422939" w:rsidR="00560A87" w:rsidRDefault="00560A87" w:rsidP="00560A87">
      <w:pPr>
        <w:pStyle w:val="Heading1"/>
        <w:ind w:left="0" w:firstLine="0"/>
      </w:pPr>
      <w:r>
        <w:t>Recruitment &amp; Selection</w:t>
      </w:r>
    </w:p>
    <w:p w14:paraId="0E58C8FA" w14:textId="6F6CD383" w:rsidR="00560A87" w:rsidRDefault="00560A87" w:rsidP="00560A87">
      <w:r w:rsidRPr="00DE6319">
        <w:t xml:space="preserve">Recruitment for and selection of volunteers falls to the </w:t>
      </w:r>
      <w:r>
        <w:t>v</w:t>
      </w:r>
      <w:r w:rsidRPr="00DE6319">
        <w:t xml:space="preserve">olunteer coordinator. </w:t>
      </w:r>
      <w:r>
        <w:t xml:space="preserve">This person </w:t>
      </w:r>
      <w:r w:rsidRPr="00DE6319">
        <w:t>will facilitate the ongoing recruitment volunteers and will work in conjunction with the COLLEGE</w:t>
      </w:r>
      <w:r>
        <w:t xml:space="preserve"> / </w:t>
      </w:r>
      <w:r w:rsidRPr="00DE6319">
        <w:t>DEPARTMENT</w:t>
      </w:r>
      <w:r>
        <w:t xml:space="preserve"> </w:t>
      </w:r>
      <w:r w:rsidRPr="00DE6319">
        <w:t>/</w:t>
      </w:r>
      <w:r>
        <w:t xml:space="preserve"> </w:t>
      </w:r>
      <w:r w:rsidRPr="00DE6319">
        <w:t>ENTITY to promote volunteer recruitment campaigns</w:t>
      </w:r>
      <w:r>
        <w:t>.</w:t>
      </w:r>
      <w:r w:rsidRPr="00560A87">
        <w:t xml:space="preserve"> </w:t>
      </w:r>
    </w:p>
    <w:p w14:paraId="66E9EAE8" w14:textId="75F8DEA2" w:rsidR="00560A87" w:rsidRDefault="00560A87" w:rsidP="00560A87">
      <w:r>
        <w:t>Add any additional information here about the volunteer selection process.</w:t>
      </w:r>
    </w:p>
    <w:p w14:paraId="6781D812" w14:textId="50D4F5A6" w:rsidR="00560A87" w:rsidRDefault="00560A87" w:rsidP="00560A87">
      <w:pPr>
        <w:pStyle w:val="Heading1"/>
      </w:pPr>
      <w:r>
        <w:t>Training &amp; Orientation</w:t>
      </w:r>
    </w:p>
    <w:p w14:paraId="07EA7097" w14:textId="77777777" w:rsidR="00560A87" w:rsidRDefault="00560A87" w:rsidP="00560A87">
      <w:pPr>
        <w:pStyle w:val="Quote"/>
      </w:pPr>
      <w:bookmarkStart w:id="5" w:name="_Hlk33776645"/>
      <w:r>
        <w:t xml:space="preserve">Training and orientation will be coordinated by </w:t>
      </w:r>
      <w:r w:rsidRPr="006D272D">
        <w:rPr>
          <w:highlight w:val="yellow"/>
        </w:rPr>
        <w:t>XXXXX</w:t>
      </w:r>
      <w:r>
        <w:t xml:space="preserve">. Training materials will be reviewed annually by the </w:t>
      </w:r>
      <w:r w:rsidRPr="006D272D">
        <w:rPr>
          <w:highlight w:val="yellow"/>
        </w:rPr>
        <w:t>XXXXXX</w:t>
      </w:r>
      <w:r>
        <w:t xml:space="preserve">. The </w:t>
      </w:r>
      <w:r w:rsidRPr="006D272D">
        <w:rPr>
          <w:highlight w:val="yellow"/>
        </w:rPr>
        <w:t>DEPARTMENT|PROGRAM NAME</w:t>
      </w:r>
      <w:r>
        <w:t xml:space="preserve"> will </w:t>
      </w:r>
      <w:bookmarkEnd w:id="5"/>
      <w:r>
        <w:t xml:space="preserve">approve all trainings, unless otherwise mandated by the University, State, or Federal law. XXXXX will work with the department and university to compile and organize training materials for all levels of volunteers. </w:t>
      </w:r>
    </w:p>
    <w:p w14:paraId="4919B2F0" w14:textId="77777777" w:rsidR="00560A87" w:rsidRDefault="00560A87" w:rsidP="00560A87">
      <w:pPr>
        <w:pStyle w:val="Quote"/>
      </w:pPr>
      <w:r>
        <w:lastRenderedPageBreak/>
        <w:t>Minimum training requirements are located with each volunteer opportunity description. Training must be up to date in order to remain a volunteer of UF.</w:t>
      </w:r>
      <w:r w:rsidRPr="00560A87">
        <w:t xml:space="preserve"> </w:t>
      </w:r>
    </w:p>
    <w:p w14:paraId="14E0CCD4" w14:textId="019ECE18" w:rsidR="00560A87" w:rsidRDefault="00560A87" w:rsidP="00560A87">
      <w:r>
        <w:t>Add any additional information here about the volunteer training and orientation requirements. Below is a sample format for a training outline.</w:t>
      </w:r>
    </w:p>
    <w:tbl>
      <w:tblPr>
        <w:tblStyle w:val="TableGrid"/>
        <w:tblW w:w="0" w:type="auto"/>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shd w:val="clear" w:color="auto" w:fill="F2F2F2" w:themeFill="background1" w:themeFillShade="F2"/>
        <w:tblLook w:val="04A0" w:firstRow="1" w:lastRow="0" w:firstColumn="1" w:lastColumn="0" w:noHBand="0" w:noVBand="1"/>
      </w:tblPr>
      <w:tblGrid>
        <w:gridCol w:w="10528"/>
      </w:tblGrid>
      <w:tr w:rsidR="00560A87" w14:paraId="275CADBD" w14:textId="77777777" w:rsidTr="00704788">
        <w:tc>
          <w:tcPr>
            <w:tcW w:w="10528" w:type="dxa"/>
            <w:shd w:val="clear" w:color="auto" w:fill="F2F2F2" w:themeFill="background1" w:themeFillShade="F2"/>
          </w:tcPr>
          <w:p w14:paraId="1F44F48B" w14:textId="77777777" w:rsidR="00560A87" w:rsidRPr="00704788" w:rsidRDefault="00560A87" w:rsidP="00560A87">
            <w:pPr>
              <w:pStyle w:val="Heading2"/>
            </w:pPr>
            <w:bookmarkStart w:id="6" w:name="_Toc22302932"/>
            <w:r w:rsidRPr="00704788">
              <w:t>Sample Training Outline</w:t>
            </w:r>
            <w:bookmarkEnd w:id="6"/>
            <w:r w:rsidRPr="00704788">
              <w:t xml:space="preserve"> for Babywearing International</w:t>
            </w:r>
          </w:p>
          <w:p w14:paraId="33664AB2" w14:textId="77777777" w:rsidR="00560A87" w:rsidRPr="00704788" w:rsidRDefault="00560A87" w:rsidP="00560A87">
            <w:pPr>
              <w:rPr>
                <w:i/>
                <w:iCs/>
              </w:rPr>
            </w:pPr>
            <w:r w:rsidRPr="00704788">
              <w:rPr>
                <w:i/>
                <w:iCs/>
              </w:rPr>
              <w:t>This section provides an example of training topics to cover with a new volunteer of Babywearing International.</w:t>
            </w:r>
          </w:p>
          <w:p w14:paraId="764C4C1A"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About the ORGANZATION/VOLUNTEER PROGRAM (http://babywearinginternational.org/about-bwi/)</w:t>
            </w:r>
          </w:p>
          <w:p w14:paraId="68107F8C"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About the volunteer role  </w:t>
            </w:r>
          </w:p>
          <w:p w14:paraId="5BFA12AC"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About the program leadership (who to go to with questions/suggestions)  </w:t>
            </w:r>
          </w:p>
          <w:p w14:paraId="23AB3125"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Volunteer/leaders expectations (Volunteer Code of Conduct)  </w:t>
            </w:r>
          </w:p>
          <w:p w14:paraId="7989180D"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Focus on inclusion &amp; respect  </w:t>
            </w:r>
          </w:p>
          <w:p w14:paraId="1B6CB318" w14:textId="77777777" w:rsidR="00560A87" w:rsidRPr="00704788" w:rsidRDefault="00560A87" w:rsidP="00560A87">
            <w:pPr>
              <w:pStyle w:val="NormalWeb"/>
              <w:numPr>
                <w:ilvl w:val="1"/>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Welcoming to all visitors/learners  </w:t>
            </w:r>
          </w:p>
          <w:p w14:paraId="341F69AD" w14:textId="77777777" w:rsidR="00560A87" w:rsidRPr="00704788" w:rsidRDefault="00560A87" w:rsidP="00560A87">
            <w:pPr>
              <w:pStyle w:val="NormalWeb"/>
              <w:numPr>
                <w:ilvl w:val="2"/>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Be friendly at meetings, events, on our FB groups and the community. Avoid terms like XXXX. Be sure to use basic terminology. Not everyone understands XXX verbiage.</w:t>
            </w:r>
            <w:r w:rsidRPr="00704788">
              <w:rPr>
                <w:rFonts w:asciiTheme="minorHAnsi" w:hAnsiTheme="minorHAnsi" w:cstheme="minorHAnsi"/>
                <w:color w:val="000000"/>
                <w:sz w:val="20"/>
                <w:szCs w:val="20"/>
                <w:shd w:val="clear" w:color="auto" w:fill="FFFFFF"/>
              </w:rPr>
              <w:t xml:space="preserve"> </w:t>
            </w:r>
          </w:p>
          <w:p w14:paraId="3425D00A" w14:textId="77777777" w:rsidR="00560A87" w:rsidRPr="00704788" w:rsidRDefault="00560A87" w:rsidP="00560A87">
            <w:pPr>
              <w:pStyle w:val="NormalWeb"/>
              <w:numPr>
                <w:ilvl w:val="2"/>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Practice over product, work with what they already own first, if possible. Be welcoming to those who want to spend a little as well as those who want to spend a lot.</w:t>
            </w:r>
            <w:r w:rsidRPr="00704788">
              <w:rPr>
                <w:rFonts w:asciiTheme="minorHAnsi" w:hAnsiTheme="minorHAnsi" w:cstheme="minorHAnsi"/>
                <w:color w:val="000000"/>
                <w:sz w:val="20"/>
                <w:szCs w:val="20"/>
                <w:shd w:val="clear" w:color="auto" w:fill="FFFFFF"/>
              </w:rPr>
              <w:t xml:space="preserve"> </w:t>
            </w:r>
          </w:p>
          <w:p w14:paraId="29AAE055"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Welcoming to all families/community members who seek our assistance</w:t>
            </w:r>
            <w:r w:rsidRPr="00704788">
              <w:rPr>
                <w:rFonts w:asciiTheme="minorHAnsi" w:hAnsiTheme="minorHAnsi" w:cstheme="minorHAnsi"/>
                <w:color w:val="000000"/>
                <w:sz w:val="20"/>
                <w:szCs w:val="20"/>
                <w:shd w:val="clear" w:color="auto" w:fill="FFFFFF"/>
              </w:rPr>
              <w:t xml:space="preserve"> </w:t>
            </w:r>
          </w:p>
          <w:p w14:paraId="1B6CE869" w14:textId="77777777" w:rsidR="00560A87" w:rsidRPr="00704788" w:rsidRDefault="00560A87" w:rsidP="00560A87">
            <w:pPr>
              <w:pStyle w:val="NormalWeb"/>
              <w:numPr>
                <w:ilvl w:val="1"/>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Teaching language, what it is and why it is important.</w:t>
            </w:r>
          </w:p>
          <w:p w14:paraId="3C1CBB38" w14:textId="77777777" w:rsidR="00560A87" w:rsidRPr="00704788" w:rsidRDefault="00560A87" w:rsidP="00560A87">
            <w:pPr>
              <w:pStyle w:val="NormalWeb"/>
              <w:numPr>
                <w:ilvl w:val="2"/>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There are many types of families, use inclusive language to help make everyone feel comfortable. (provide examples: i.e. caregiver instead of mom, non-gendered terms, assuming there is a partner)  </w:t>
            </w:r>
          </w:p>
          <w:p w14:paraId="35471A3A" w14:textId="77777777" w:rsidR="00560A87" w:rsidRPr="00704788" w:rsidRDefault="00560A87" w:rsidP="00560A87">
            <w:pPr>
              <w:pStyle w:val="NormalWeb"/>
              <w:numPr>
                <w:ilvl w:val="2"/>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Use person first language to keep the focus on the person/individual.</w:t>
            </w:r>
            <w:r w:rsidRPr="00704788">
              <w:rPr>
                <w:rFonts w:asciiTheme="minorHAnsi" w:hAnsiTheme="minorHAnsi" w:cstheme="minorHAnsi"/>
                <w:color w:val="000000"/>
                <w:sz w:val="20"/>
                <w:szCs w:val="20"/>
                <w:shd w:val="clear" w:color="auto" w:fill="FFFFFF"/>
              </w:rPr>
              <w:t xml:space="preserve"> </w:t>
            </w:r>
          </w:p>
          <w:p w14:paraId="03C5F678" w14:textId="77777777" w:rsidR="00560A87" w:rsidRPr="00704788" w:rsidRDefault="00560A87" w:rsidP="00560A87">
            <w:pPr>
              <w:pStyle w:val="NormalWeb"/>
              <w:numPr>
                <w:ilvl w:val="1"/>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Listen carefully to the individual's needs and do not make assumptions about their needs based on their size.</w:t>
            </w:r>
            <w:r w:rsidRPr="00704788">
              <w:rPr>
                <w:rFonts w:asciiTheme="minorHAnsi" w:hAnsiTheme="minorHAnsi" w:cstheme="minorHAnsi"/>
                <w:color w:val="000000"/>
                <w:sz w:val="20"/>
                <w:szCs w:val="20"/>
                <w:shd w:val="clear" w:color="auto" w:fill="FFFFFF"/>
              </w:rPr>
              <w:t xml:space="preserve"> </w:t>
            </w:r>
          </w:p>
          <w:p w14:paraId="5C8D1370" w14:textId="457F4CFB" w:rsidR="00560A87" w:rsidRPr="00704788" w:rsidRDefault="00560A87" w:rsidP="00560A87">
            <w:pPr>
              <w:pStyle w:val="NormalWeb"/>
              <w:numPr>
                <w:ilvl w:val="1"/>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Be respectful of participant choices and do your part to create a warm and welcoming community</w:t>
            </w:r>
            <w:r w:rsidR="00704788" w:rsidRPr="00704788">
              <w:rPr>
                <w:rFonts w:asciiTheme="minorHAnsi" w:hAnsiTheme="minorHAnsi" w:cstheme="minorHAnsi"/>
                <w:color w:val="000000"/>
                <w:sz w:val="20"/>
                <w:szCs w:val="20"/>
              </w:rPr>
              <w:t>.</w:t>
            </w:r>
            <w:r w:rsidRPr="00704788">
              <w:rPr>
                <w:rFonts w:asciiTheme="minorHAnsi" w:hAnsiTheme="minorHAnsi" w:cstheme="minorHAnsi"/>
                <w:color w:val="000000"/>
                <w:sz w:val="20"/>
                <w:szCs w:val="20"/>
                <w:shd w:val="clear" w:color="auto" w:fill="FFFFFF"/>
              </w:rPr>
              <w:t xml:space="preserve"> </w:t>
            </w:r>
          </w:p>
          <w:p w14:paraId="2B2F9238"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Etiquette as a Volunteer  </w:t>
            </w:r>
          </w:p>
          <w:p w14:paraId="5B0942B6" w14:textId="77777777" w:rsidR="00560A87" w:rsidRPr="00704788" w:rsidRDefault="00560A87" w:rsidP="00560A87">
            <w:pPr>
              <w:pStyle w:val="NormalWeb"/>
              <w:numPr>
                <w:ilvl w:val="1"/>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Arrive at the time you said you would - half an hour early for set up shift/15mins early for regular shift.  </w:t>
            </w:r>
          </w:p>
          <w:p w14:paraId="0D512E31" w14:textId="77777777" w:rsidR="00560A87" w:rsidRPr="00704788" w:rsidRDefault="00560A87" w:rsidP="00560A87">
            <w:pPr>
              <w:pStyle w:val="NormalWeb"/>
              <w:numPr>
                <w:ilvl w:val="1"/>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Let a leader know if you are not going to make it to the meeting after all.  </w:t>
            </w:r>
          </w:p>
          <w:p w14:paraId="7E65BAC1" w14:textId="77777777" w:rsidR="00560A87" w:rsidRPr="00704788" w:rsidRDefault="00560A87" w:rsidP="00560A87">
            <w:pPr>
              <w:pStyle w:val="NormalWeb"/>
              <w:numPr>
                <w:ilvl w:val="1"/>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Things happen, we know, but try to give us as much notice as you can.  </w:t>
            </w:r>
          </w:p>
          <w:p w14:paraId="1FBA7DB8"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Once at a location remember to be respectful, kind and welcoming, especially to new attendees</w:t>
            </w:r>
            <w:r w:rsidRPr="00704788">
              <w:rPr>
                <w:rFonts w:asciiTheme="minorHAnsi" w:hAnsiTheme="minorHAnsi" w:cstheme="minorHAnsi"/>
                <w:color w:val="000000"/>
                <w:sz w:val="20"/>
                <w:szCs w:val="20"/>
                <w:shd w:val="clear" w:color="auto" w:fill="FFFFFF"/>
              </w:rPr>
              <w:t xml:space="preserve"> </w:t>
            </w:r>
          </w:p>
          <w:p w14:paraId="5075BC35"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This is not the time to gossip/speak negatively; think about how what you are saying will be taken from someone not involved in the situation and is there looking for support.  </w:t>
            </w:r>
          </w:p>
          <w:p w14:paraId="4FC21837"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Be respectful of personal boundaries of other leaders and members.  </w:t>
            </w:r>
          </w:p>
          <w:p w14:paraId="6427E373" w14:textId="77777777" w:rsidR="00560A87" w:rsidRPr="00704788" w:rsidRDefault="00560A87" w:rsidP="00560A87">
            <w:pPr>
              <w:pStyle w:val="NormalWeb"/>
              <w:numPr>
                <w:ilvl w:val="1"/>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Don't touch someone’s personal belonging without first getting permission – even to relocated belongings  </w:t>
            </w:r>
          </w:p>
          <w:p w14:paraId="694D9B13"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Assist at the beginning by signing people in.  </w:t>
            </w:r>
          </w:p>
          <w:p w14:paraId="6143221C"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Keep chatter to a minimum during introduction so members can hear important info.  </w:t>
            </w:r>
          </w:p>
          <w:p w14:paraId="67806FD3"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Stay in the area you are scheduled for the duration of the session  </w:t>
            </w:r>
          </w:p>
          <w:p w14:paraId="454EE1D2" w14:textId="77777777" w:rsidR="00560A87" w:rsidRPr="00704788" w:rsidRDefault="00560A87" w:rsidP="00560A87">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Clean up your area before leaving it.</w:t>
            </w:r>
          </w:p>
          <w:p w14:paraId="22335BFD" w14:textId="52D42C4F" w:rsidR="00560A87" w:rsidRPr="00704788" w:rsidRDefault="00560A87" w:rsidP="00704788">
            <w:pPr>
              <w:pStyle w:val="NormalWeb"/>
              <w:numPr>
                <w:ilvl w:val="0"/>
                <w:numId w:val="18"/>
              </w:numPr>
              <w:spacing w:before="0" w:beforeAutospacing="0" w:after="0" w:afterAutospacing="0"/>
              <w:rPr>
                <w:rFonts w:asciiTheme="minorHAnsi" w:hAnsiTheme="minorHAnsi" w:cstheme="minorHAnsi"/>
              </w:rPr>
            </w:pPr>
            <w:r w:rsidRPr="00704788">
              <w:rPr>
                <w:rFonts w:asciiTheme="minorHAnsi" w:hAnsiTheme="minorHAnsi" w:cstheme="minorHAnsi"/>
                <w:color w:val="000000"/>
                <w:sz w:val="20"/>
                <w:szCs w:val="20"/>
              </w:rPr>
              <w:t>Safety Basics  </w:t>
            </w:r>
          </w:p>
        </w:tc>
      </w:tr>
    </w:tbl>
    <w:p w14:paraId="44552D22" w14:textId="77777777" w:rsidR="00560A87" w:rsidRPr="00560A87" w:rsidRDefault="00560A87" w:rsidP="00560A87"/>
    <w:p w14:paraId="25E77956" w14:textId="4F6AA72A" w:rsidR="00DC509A" w:rsidRDefault="00DC509A" w:rsidP="00DC509A">
      <w:pPr>
        <w:pStyle w:val="Heading1"/>
      </w:pPr>
      <w:bookmarkStart w:id="7" w:name="_Toc22302948"/>
      <w:r>
        <w:lastRenderedPageBreak/>
        <w:t>Forms, Applications, and Agreements</w:t>
      </w:r>
      <w:bookmarkEnd w:id="7"/>
    </w:p>
    <w:p w14:paraId="6E1C515F" w14:textId="5191394B" w:rsidR="00DC509A" w:rsidRDefault="00DC509A" w:rsidP="00DC509A">
      <w:pPr>
        <w:pStyle w:val="Quote"/>
      </w:pPr>
      <w:bookmarkStart w:id="8" w:name="_Toc22302949"/>
      <w:r>
        <w:t xml:space="preserve">In this section, you may insert any forms or necessary documents </w:t>
      </w:r>
      <w:r w:rsidR="0012584A">
        <w:t>that volunteers should have or complete.</w:t>
      </w:r>
    </w:p>
    <w:p w14:paraId="3C268F51" w14:textId="1FB14121" w:rsidR="00DC509A" w:rsidRDefault="00DC509A" w:rsidP="00DC509A">
      <w:pPr>
        <w:pStyle w:val="Heading2"/>
      </w:pPr>
      <w:r>
        <w:t>Volunteer Interest Form</w:t>
      </w:r>
      <w:bookmarkEnd w:id="8"/>
    </w:p>
    <w:p w14:paraId="08BAF319" w14:textId="77777777" w:rsidR="00DC509A" w:rsidRDefault="00DC509A" w:rsidP="00DC509A">
      <w:pPr>
        <w:pStyle w:val="Heading2"/>
      </w:pPr>
      <w:bookmarkStart w:id="9" w:name="_Toc22302951"/>
      <w:r>
        <w:t>Volunteer Agreement</w:t>
      </w:r>
      <w:bookmarkEnd w:id="9"/>
    </w:p>
    <w:p w14:paraId="0F2BC9A2" w14:textId="4B4FC87D" w:rsidR="00DC509A" w:rsidRDefault="00DC509A" w:rsidP="00DC509A">
      <w:pPr>
        <w:pStyle w:val="Heading2"/>
      </w:pPr>
      <w:bookmarkStart w:id="10" w:name="_Toc22302952"/>
      <w:r>
        <w:t>Volunteer Application</w:t>
      </w:r>
      <w:bookmarkEnd w:id="10"/>
    </w:p>
    <w:p w14:paraId="4ECB3FDF" w14:textId="531BED76" w:rsidR="0012584A" w:rsidRPr="0012584A" w:rsidRDefault="0012584A" w:rsidP="0012584A">
      <w:pPr>
        <w:pStyle w:val="Heading2"/>
      </w:pPr>
      <w:r>
        <w:t>Volunteer Emergency Contact Information</w:t>
      </w:r>
    </w:p>
    <w:p w14:paraId="3AC1D33D" w14:textId="65EB0B4C" w:rsidR="00531812" w:rsidRDefault="00531812" w:rsidP="00531812">
      <w:pPr>
        <w:pStyle w:val="Heading1"/>
      </w:pPr>
      <w:r>
        <w:t>Volunteer Service Expiration</w:t>
      </w:r>
    </w:p>
    <w:p w14:paraId="1C90FF4C" w14:textId="3514D3D8" w:rsidR="00560A87" w:rsidRPr="00235A11" w:rsidRDefault="00531812" w:rsidP="00531812">
      <w:pPr>
        <w:pStyle w:val="Quote"/>
      </w:pPr>
      <w:r w:rsidRPr="00531812">
        <w:t>Volunteer service expires annually, 365 days from service start date.</w:t>
      </w:r>
      <w:r>
        <w:t xml:space="preserve"> </w:t>
      </w:r>
      <w:r w:rsidRPr="00531812">
        <w:t>Annual approval of volunteer services is required for each volunteer regardless of history or years of service. The department or academic unit may release a volunteer at any time, for any reason and without prior notice.</w:t>
      </w:r>
    </w:p>
    <w:sectPr w:rsidR="00560A87" w:rsidRPr="00235A11" w:rsidSect="000F36DE">
      <w:headerReference w:type="default" r:id="rId15"/>
      <w:headerReference w:type="first" r:id="rId16"/>
      <w:footerReference w:type="first" r:id="rId17"/>
      <w:pgSz w:w="12240" w:h="15840" w:code="1"/>
      <w:pgMar w:top="851" w:right="851" w:bottom="1134" w:left="851" w:header="720" w:footer="288" w:gutter="0"/>
      <w:cols w:space="28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427B15" w14:textId="77777777" w:rsidR="00E06C1B" w:rsidRDefault="00E06C1B" w:rsidP="007164F6">
      <w:pPr>
        <w:spacing w:after="0" w:line="240" w:lineRule="auto"/>
      </w:pPr>
      <w:r>
        <w:separator/>
      </w:r>
    </w:p>
  </w:endnote>
  <w:endnote w:type="continuationSeparator" w:id="0">
    <w:p w14:paraId="432CEF70" w14:textId="77777777" w:rsidR="00E06C1B" w:rsidRDefault="00E06C1B" w:rsidP="007164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swald-Light">
    <w:charset w:val="00"/>
    <w:family w:val="auto"/>
    <w:pitch w:val="variable"/>
    <w:sig w:usb0="20000207"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7BE74C" w14:textId="17A18E9D" w:rsidR="00381B93" w:rsidRDefault="000F36DE" w:rsidP="00E06C1B">
    <w:pPr>
      <w:pStyle w:val="Footer"/>
      <w:tabs>
        <w:tab w:val="clear" w:pos="4680"/>
        <w:tab w:val="clear" w:pos="9360"/>
        <w:tab w:val="right" w:pos="10538"/>
      </w:tabs>
    </w:pPr>
    <w:r>
      <w:rPr>
        <w:noProof/>
      </w:rPr>
      <mc:AlternateContent>
        <mc:Choice Requires="wpg">
          <w:drawing>
            <wp:anchor distT="0" distB="0" distL="114300" distR="114300" simplePos="0" relativeHeight="251670528" behindDoc="0" locked="0" layoutInCell="1" allowOverlap="1" wp14:anchorId="142A1D85" wp14:editId="2EBB32E3">
              <wp:simplePos x="0" y="0"/>
              <wp:positionH relativeFrom="page">
                <wp:align>center</wp:align>
              </wp:positionH>
              <mc:AlternateContent>
                <mc:Choice Requires="wp14">
                  <wp:positionV relativeFrom="page">
                    <wp14:pctPosVOffset>70000</wp14:pctPosVOffset>
                  </wp:positionV>
                </mc:Choice>
                <mc:Fallback>
                  <wp:positionV relativeFrom="page">
                    <wp:posOffset>7040880</wp:posOffset>
                  </wp:positionV>
                </mc:Fallback>
              </mc:AlternateContent>
              <wp:extent cx="6639560" cy="2000885"/>
              <wp:effectExtent l="0" t="0" r="22860" b="2667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9560" cy="2000885"/>
                        <a:chOff x="0" y="0"/>
                        <a:chExt cx="6639560" cy="2000885"/>
                      </a:xfrm>
                    </wpg:grpSpPr>
                    <wpg:grpSp>
                      <wpg:cNvPr id="9" name="Group 9"/>
                      <wpg:cNvGrpSpPr/>
                      <wpg:grpSpPr>
                        <a:xfrm>
                          <a:off x="4648200" y="9525"/>
                          <a:ext cx="1991360" cy="1991360"/>
                          <a:chOff x="0" y="0"/>
                          <a:chExt cx="1991360" cy="1991360"/>
                        </a:xfrm>
                      </wpg:grpSpPr>
                      <wps:wsp>
                        <wps:cNvPr id="10" name="Oval 10"/>
                        <wps:cNvSpPr/>
                        <wps:spPr>
                          <a:xfrm>
                            <a:off x="76200" y="76200"/>
                            <a:ext cx="1845310" cy="184531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11"/>
                        <wps:cNvSpPr/>
                        <wps:spPr>
                          <a:xfrm>
                            <a:off x="0" y="0"/>
                            <a:ext cx="1991360" cy="1991360"/>
                          </a:xfrm>
                          <a:prstGeom prst="ellipse">
                            <a:avLst/>
                          </a:prstGeom>
                          <a:no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 name="Group 12"/>
                      <wpg:cNvGrpSpPr/>
                      <wpg:grpSpPr>
                        <a:xfrm>
                          <a:off x="2324100" y="9525"/>
                          <a:ext cx="1991360" cy="1991360"/>
                          <a:chOff x="0" y="0"/>
                          <a:chExt cx="1991360" cy="1991360"/>
                        </a:xfrm>
                      </wpg:grpSpPr>
                      <wps:wsp>
                        <wps:cNvPr id="13" name="Oval 13"/>
                        <wps:cNvSpPr/>
                        <wps:spPr>
                          <a:xfrm>
                            <a:off x="76200" y="76200"/>
                            <a:ext cx="1845310" cy="184531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Oval 14"/>
                        <wps:cNvSpPr/>
                        <wps:spPr>
                          <a:xfrm>
                            <a:off x="0" y="0"/>
                            <a:ext cx="1991360" cy="1991360"/>
                          </a:xfrm>
                          <a:prstGeom prst="ellipse">
                            <a:avLst/>
                          </a:prstGeom>
                          <a:no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 name="Group 17"/>
                      <wpg:cNvGrpSpPr/>
                      <wpg:grpSpPr>
                        <a:xfrm>
                          <a:off x="0" y="0"/>
                          <a:ext cx="1991360" cy="1991360"/>
                          <a:chOff x="0" y="0"/>
                          <a:chExt cx="1991360" cy="1991360"/>
                        </a:xfrm>
                      </wpg:grpSpPr>
                      <wps:wsp>
                        <wps:cNvPr id="18" name="Oval 18"/>
                        <wps:cNvSpPr/>
                        <wps:spPr>
                          <a:xfrm>
                            <a:off x="76200" y="76200"/>
                            <a:ext cx="1845310" cy="184531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Oval 19"/>
                        <wps:cNvSpPr/>
                        <wps:spPr>
                          <a:xfrm>
                            <a:off x="0" y="0"/>
                            <a:ext cx="1991360" cy="1991360"/>
                          </a:xfrm>
                          <a:prstGeom prst="ellipse">
                            <a:avLst/>
                          </a:prstGeom>
                          <a:no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85000</wp14:pctWidth>
              </wp14:sizeRelH>
              <wp14:sizeRelV relativeFrom="page">
                <wp14:pctHeight>20000</wp14:pctHeight>
              </wp14:sizeRelV>
            </wp:anchor>
          </w:drawing>
        </mc:Choice>
        <mc:Fallback>
          <w:pict>
            <v:group w14:anchorId="419C25A9" id="Group 49" o:spid="_x0000_s1026" style="position:absolute;margin-left:0;margin-top:0;width:522.8pt;height:157.55pt;z-index:251670528;mso-width-percent:850;mso-height-percent:200;mso-top-percent:700;mso-position-horizontal:center;mso-position-horizontal-relative:page;mso-position-vertical-relative:page;mso-width-percent:850;mso-height-percent:200;mso-top-percent:700" coordsize="66395,20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">
              <v:group id="Group 9" o:spid="_x0000_s1027" style="position:absolute;left:46482;top:95;width:19913;height:19913" coordsize="19913,19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oval id="Oval 10" o:spid="_x0000_s1028" style="position:absolute;left:762;top:762;width:18453;height:18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" fillcolor="white [3212]" stroked="f" strokeweight="1pt">
                  <v:stroke joinstyle="miter"/>
                </v:oval>
                <v:oval id="Oval 11" o:spid="_x0000_s1029" style="position:absolute;width:19913;height:19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" filled="f" strokecolor="white [3212]" strokeweight="2pt">
                  <v:stroke joinstyle="miter"/>
                </v:oval>
              </v:group>
              <v:group id="Group 12" o:spid="_x0000_s1030" style="position:absolute;left:23241;top:95;width:19913;height:19913" coordsize="19913,19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oval id="Oval 13" o:spid="_x0000_s1031" style="position:absolute;left:762;top:762;width:18453;height:18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" fillcolor="white [3212]" stroked="f" strokeweight="1pt">
                  <v:stroke joinstyle="miter"/>
                </v:oval>
                <v:oval id="Oval 14" o:spid="_x0000_s1032" style="position:absolute;width:19913;height:19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" filled="f" strokecolor="white [3212]" strokeweight="2pt">
                  <v:stroke joinstyle="miter"/>
                </v:oval>
              </v:group>
              <v:group id="Group 17" o:spid="_x0000_s1033" style="position:absolute;width:19913;height:19913" coordsize="19913,19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oval id="Oval 18" o:spid="_x0000_s1034" style="position:absolute;left:762;top:762;width:18453;height:18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" fillcolor="white [3212]" stroked="f" strokeweight="1pt">
                  <v:stroke joinstyle="miter"/>
                </v:oval>
                <v:oval id="Oval 19" o:spid="_x0000_s1035" style="position:absolute;width:19913;height:19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" filled="f" strokecolor="white [3212]" strokeweight="2pt">
                  <v:stroke joinstyle="miter"/>
                </v:oval>
              </v:group>
              <w10:wrap anchorx="page" anchory="page"/>
            </v:group>
          </w:pict>
        </mc:Fallback>
      </mc:AlternateContent>
    </w:r>
    <w:r w:rsidR="00E06C1B">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0CC1CF" w14:textId="77777777" w:rsidR="00E06C1B" w:rsidRDefault="00E06C1B" w:rsidP="007164F6">
      <w:pPr>
        <w:spacing w:after="0" w:line="240" w:lineRule="auto"/>
      </w:pPr>
      <w:r>
        <w:separator/>
      </w:r>
    </w:p>
  </w:footnote>
  <w:footnote w:type="continuationSeparator" w:id="0">
    <w:p w14:paraId="7A00AFAA" w14:textId="77777777" w:rsidR="00E06C1B" w:rsidRDefault="00E06C1B" w:rsidP="007164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bottom w:val="single" w:sz="18" w:space="0" w:color="9BBB59" w:themeColor="accent3"/>
        <w:right w:val="none" w:sz="0" w:space="0" w:color="auto"/>
        <w:insideH w:val="none" w:sz="0" w:space="0" w:color="auto"/>
        <w:insideV w:val="none" w:sz="0" w:space="0" w:color="auto"/>
      </w:tblBorders>
      <w:tblLook w:val="04A0" w:firstRow="1" w:lastRow="0" w:firstColumn="1" w:lastColumn="0" w:noHBand="0" w:noVBand="1"/>
    </w:tblPr>
    <w:tblGrid>
      <w:gridCol w:w="5318"/>
      <w:gridCol w:w="5220"/>
    </w:tblGrid>
    <w:tr w:rsidR="00116286" w14:paraId="06984E5D" w14:textId="77777777" w:rsidTr="00116286">
      <w:trPr>
        <w:cantSplit/>
        <w:trHeight w:hRule="exact" w:val="864"/>
      </w:trPr>
      <w:tc>
        <w:tcPr>
          <w:tcW w:w="5395" w:type="dxa"/>
          <w:vAlign w:val="center"/>
        </w:tcPr>
        <w:p w14:paraId="182CBC63" w14:textId="77777777" w:rsidR="00116286" w:rsidRDefault="00116286" w:rsidP="00C6115B">
          <w:pPr>
            <w:pStyle w:val="Header"/>
            <w:jc w:val="left"/>
          </w:pPr>
          <w:r>
            <w:rPr>
              <w:noProof/>
            </w:rPr>
            <w:drawing>
              <wp:inline distT="0" distB="0" distL="0" distR="0" wp14:anchorId="4A21CB0D" wp14:editId="5BBB2C1D">
                <wp:extent cx="2134230" cy="38157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ompany logotyp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98397" cy="393050"/>
                        </a:xfrm>
                        <a:prstGeom prst="rect">
                          <a:avLst/>
                        </a:prstGeom>
                        <a:noFill/>
                        <a:ln>
                          <a:noFill/>
                        </a:ln>
                      </pic:spPr>
                    </pic:pic>
                  </a:graphicData>
                </a:graphic>
              </wp:inline>
            </w:drawing>
          </w:r>
        </w:p>
      </w:tc>
      <w:tc>
        <w:tcPr>
          <w:tcW w:w="5395" w:type="dxa"/>
          <w:vAlign w:val="center"/>
        </w:tcPr>
        <w:p w14:paraId="53C9FA68" w14:textId="4D9E3CB0" w:rsidR="00116286" w:rsidRPr="00116286" w:rsidRDefault="00E06C1B" w:rsidP="00E06C1B">
          <w:pPr>
            <w:pStyle w:val="Header"/>
          </w:pPr>
          <w:r>
            <w:t>YO</w:t>
          </w:r>
          <w:r w:rsidR="00704788">
            <w:t>U</w:t>
          </w:r>
          <w:r>
            <w:t>R PROGRM NAME OR LOGO HERE</w:t>
          </w:r>
        </w:p>
      </w:tc>
    </w:tr>
  </w:tbl>
  <w:p w14:paraId="1C02EC73" w14:textId="77777777" w:rsidR="00116286" w:rsidRDefault="00116286" w:rsidP="0011628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24FE2E" w14:textId="77777777" w:rsidR="007164F6" w:rsidRDefault="007877F9" w:rsidP="00116286">
    <w:pPr>
      <w:pStyle w:val="Header"/>
    </w:pPr>
    <w:r>
      <w:rPr>
        <w:noProof/>
      </w:rPr>
      <mc:AlternateContent>
        <mc:Choice Requires="wpg">
          <w:drawing>
            <wp:anchor distT="0" distB="0" distL="114300" distR="114300" simplePos="0" relativeHeight="251666432" behindDoc="0" locked="0" layoutInCell="1" allowOverlap="1" wp14:anchorId="3EE41CF7" wp14:editId="50381628">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5" name="Freeform 5"/>
                      <wps:cNvSpPr>
                        <a:spLocks/>
                      </wps:cNvSpPr>
                      <wps:spPr bwMode="auto">
                        <a:xfrm>
                          <a:off x="0" y="0"/>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6FD8BF15" id="Group 46" o:spid="_x0000_s1026" style="position:absolute;margin-left:43.2pt;margin-top:0;width:240.4pt;height:443.95pt;z-index:251666432;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" path="m4807,l,,,7938r2403,940l4807,7938,4807,xe" fillcolor="#4f81bd [3204]" stroked="f">
                <v:path arrowok="t" o:connecttype="custom" o:connectlocs="3052445,0;0,0;0,5040630;1525905,5637530;3052445,5040630;3052445,0" o:connectangles="0,0,0,0,0,0"/>
              </v:shape>
              <v:shape id="Freeform 5" o:spid="_x0000_s1028" style="position:absolute;width:30530;height:55079;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r>
      <w:rPr>
        <w:noProof/>
      </w:rPr>
      <mc:AlternateContent>
        <mc:Choice Requires="wps">
          <w:drawing>
            <wp:anchor distT="0" distB="0" distL="114300" distR="114300" simplePos="0" relativeHeight="251651072" behindDoc="1" locked="0" layoutInCell="1" allowOverlap="1" wp14:anchorId="12B6E1FD" wp14:editId="65EDAF1A">
              <wp:simplePos x="0" y="0"/>
              <wp:positionH relativeFrom="page">
                <wp:align>center</wp:align>
              </wp:positionH>
              <wp:positionV relativeFrom="page">
                <wp:align>center</wp:align>
              </wp:positionV>
              <wp:extent cx="7772400" cy="10058400"/>
              <wp:effectExtent l="0" t="0" r="0" b="0"/>
              <wp:wrapNone/>
              <wp:docPr id="6" name="Rectangl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flipH="1">
                        <a:off x="0" y="0"/>
                        <a:ext cx="7772400" cy="10058400"/>
                      </a:xfrm>
                      <a:prstGeom prst="rect">
                        <a:avLst/>
                      </a:prstGeom>
                      <a:blipFill>
                        <a:blip r:embed="rId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607A506C" id="Rectangle 6" o:spid="_x0000_s1026" style="position:absolute;margin-left:0;margin-top:0;width:612pt;height:11in;flip:x;z-index:-251665408;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" stroked="f" strokeweight="1pt">
              <v:fill r:id="rId2" o:title="" recolor="t" rotate="t" type="frame"/>
              <o:lock v:ext="edit" aspectratio="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3AE6E2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188A2A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7EE484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9B0F4A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5329DE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F0AC86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452C3A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DFEAB7A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0C929BB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11A41B6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5CE588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C530746"/>
    <w:multiLevelType w:val="hybridMultilevel"/>
    <w:tmpl w:val="292E1D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77C2C08"/>
    <w:multiLevelType w:val="hybridMultilevel"/>
    <w:tmpl w:val="F202FBC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2BA74EE"/>
    <w:multiLevelType w:val="hybridMultilevel"/>
    <w:tmpl w:val="1F0EA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3A5DAA"/>
    <w:multiLevelType w:val="hybridMultilevel"/>
    <w:tmpl w:val="FB5802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A92EEA"/>
    <w:multiLevelType w:val="hybridMultilevel"/>
    <w:tmpl w:val="9860437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F3728E7"/>
    <w:multiLevelType w:val="hybridMultilevel"/>
    <w:tmpl w:val="4C4EBDAA"/>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7" w15:restartNumberingAfterBreak="0">
    <w:nsid w:val="4FE833AF"/>
    <w:multiLevelType w:val="hybridMultilevel"/>
    <w:tmpl w:val="0FF812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6C15215A"/>
    <w:multiLevelType w:val="hybridMultilevel"/>
    <w:tmpl w:val="5F2C8B80"/>
    <w:lvl w:ilvl="0" w:tplc="04090001">
      <w:start w:val="1"/>
      <w:numFmt w:val="bullet"/>
      <w:lvlText w:val=""/>
      <w:lvlJc w:val="left"/>
      <w:pPr>
        <w:ind w:left="360" w:hanging="360"/>
      </w:pPr>
      <w:rPr>
        <w:rFonts w:ascii="Symbol" w:hAnsi="Symbol" w:hint="default"/>
      </w:rPr>
    </w:lvl>
    <w:lvl w:ilvl="1" w:tplc="04090005">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3"/>
  </w:num>
  <w:num w:numId="13">
    <w:abstractNumId w:val="15"/>
  </w:num>
  <w:num w:numId="14">
    <w:abstractNumId w:val="12"/>
  </w:num>
  <w:num w:numId="15">
    <w:abstractNumId w:val="17"/>
  </w:num>
  <w:num w:numId="16">
    <w:abstractNumId w:val="18"/>
  </w:num>
  <w:num w:numId="17">
    <w:abstractNumId w:val="11"/>
  </w:num>
  <w:num w:numId="18">
    <w:abstractNumId w:val="14"/>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6C1B"/>
    <w:rsid w:val="00006821"/>
    <w:rsid w:val="000426D6"/>
    <w:rsid w:val="00076636"/>
    <w:rsid w:val="000D4229"/>
    <w:rsid w:val="000F36DE"/>
    <w:rsid w:val="00116286"/>
    <w:rsid w:val="0012584A"/>
    <w:rsid w:val="0017207E"/>
    <w:rsid w:val="00204236"/>
    <w:rsid w:val="002132AB"/>
    <w:rsid w:val="00235A11"/>
    <w:rsid w:val="002F15A8"/>
    <w:rsid w:val="003231AA"/>
    <w:rsid w:val="00350ECC"/>
    <w:rsid w:val="00381B93"/>
    <w:rsid w:val="00470497"/>
    <w:rsid w:val="004745EC"/>
    <w:rsid w:val="0048760C"/>
    <w:rsid w:val="00531812"/>
    <w:rsid w:val="00552DDF"/>
    <w:rsid w:val="00560A87"/>
    <w:rsid w:val="00641BBF"/>
    <w:rsid w:val="00704788"/>
    <w:rsid w:val="007164F6"/>
    <w:rsid w:val="00721236"/>
    <w:rsid w:val="007409EB"/>
    <w:rsid w:val="00770B42"/>
    <w:rsid w:val="00786B7A"/>
    <w:rsid w:val="007877F9"/>
    <w:rsid w:val="00870E10"/>
    <w:rsid w:val="00917DEB"/>
    <w:rsid w:val="00972C41"/>
    <w:rsid w:val="009C2AA0"/>
    <w:rsid w:val="00A27CC0"/>
    <w:rsid w:val="00A62E09"/>
    <w:rsid w:val="00A83852"/>
    <w:rsid w:val="00AE2ABA"/>
    <w:rsid w:val="00BE198F"/>
    <w:rsid w:val="00C06660"/>
    <w:rsid w:val="00C31B5D"/>
    <w:rsid w:val="00C4540A"/>
    <w:rsid w:val="00C45453"/>
    <w:rsid w:val="00C52973"/>
    <w:rsid w:val="00C6115B"/>
    <w:rsid w:val="00C91A43"/>
    <w:rsid w:val="00CA676E"/>
    <w:rsid w:val="00CA7201"/>
    <w:rsid w:val="00D35DD4"/>
    <w:rsid w:val="00DA792E"/>
    <w:rsid w:val="00DA7F71"/>
    <w:rsid w:val="00DC509A"/>
    <w:rsid w:val="00DE3D86"/>
    <w:rsid w:val="00DE6319"/>
    <w:rsid w:val="00E06C1B"/>
    <w:rsid w:val="00E47EC7"/>
    <w:rsid w:val="00E837D7"/>
    <w:rsid w:val="00F020EF"/>
    <w:rsid w:val="00F24A66"/>
    <w:rsid w:val="00FE39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F8AB174"/>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F79646" w:themeColor="accent4"/>
      <w:sz w:val="36"/>
      <w:szCs w:val="36"/>
    </w:rPr>
  </w:style>
  <w:style w:type="paragraph" w:styleId="Heading3">
    <w:name w:val="heading 3"/>
    <w:basedOn w:val="Normal"/>
    <w:next w:val="Normal"/>
    <w:link w:val="Heading3Char"/>
    <w:uiPriority w:val="9"/>
    <w:unhideWhenUsed/>
    <w:qFormat/>
    <w:rsid w:val="00235A11"/>
    <w:pPr>
      <w:keepNext/>
      <w:keepLines/>
      <w:spacing w:before="40" w:after="0" w:line="259" w:lineRule="auto"/>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semiHidden/>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BBB59" w:themeColor="accent3"/>
        <w:bottom w:val="single" w:sz="18" w:space="9" w:color="9BBB59"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F79646" w:themeColor="accent4"/>
      <w:sz w:val="36"/>
      <w:szCs w:val="36"/>
    </w:rPr>
  </w:style>
  <w:style w:type="paragraph" w:styleId="Quote">
    <w:name w:val="Quote"/>
    <w:basedOn w:val="Normal"/>
    <w:next w:val="Normal"/>
    <w:link w:val="QuoteChar"/>
    <w:uiPriority w:val="29"/>
    <w:qFormat/>
    <w:rsid w:val="00DE6319"/>
    <w:pPr>
      <w:kinsoku w:val="0"/>
      <w:overflowPunct w:val="0"/>
      <w:spacing w:line="312" w:lineRule="auto"/>
    </w:pPr>
    <w:rPr>
      <w:color w:val="4BACC6" w:themeColor="accent5"/>
    </w:rPr>
  </w:style>
  <w:style w:type="character" w:customStyle="1" w:styleId="QuoteChar">
    <w:name w:val="Quote Char"/>
    <w:basedOn w:val="DefaultParagraphFont"/>
    <w:link w:val="Quote"/>
    <w:uiPriority w:val="29"/>
    <w:rsid w:val="00DE6319"/>
    <w:rPr>
      <w:color w:val="4BACC6"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iPriority w:val="99"/>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uiPriority w:val="99"/>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4F81BD" w:themeColor="accent1"/>
    </w:rPr>
  </w:style>
  <w:style w:type="character" w:styleId="IntenseEmphasis">
    <w:name w:val="Intense Emphasis"/>
    <w:basedOn w:val="DefaultParagraphFont"/>
    <w:uiPriority w:val="21"/>
    <w:semiHidden/>
    <w:rsid w:val="00381B93"/>
    <w:rPr>
      <w:i/>
      <w:iCs/>
      <w:color w:val="4F81BD" w:themeColor="accent1"/>
    </w:rPr>
  </w:style>
  <w:style w:type="character" w:styleId="IntenseReference">
    <w:name w:val="Intense Reference"/>
    <w:basedOn w:val="DefaultParagraphFont"/>
    <w:uiPriority w:val="32"/>
    <w:semiHidden/>
    <w:rsid w:val="00381B93"/>
    <w:rPr>
      <w:b/>
      <w:bCs/>
      <w:smallCaps/>
      <w:color w:val="4F81B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link w:val="NoSpacingChar"/>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NoSpacingChar">
    <w:name w:val="No Spacing Char"/>
    <w:basedOn w:val="DefaultParagraphFont"/>
    <w:link w:val="NoSpacing"/>
    <w:uiPriority w:val="1"/>
    <w:rsid w:val="00DE6319"/>
  </w:style>
  <w:style w:type="character" w:customStyle="1" w:styleId="Heading3Char">
    <w:name w:val="Heading 3 Char"/>
    <w:basedOn w:val="DefaultParagraphFont"/>
    <w:link w:val="Heading3"/>
    <w:uiPriority w:val="9"/>
    <w:rsid w:val="00235A11"/>
    <w:rPr>
      <w:rFonts w:asciiTheme="majorHAnsi" w:eastAsiaTheme="majorEastAsia" w:hAnsiTheme="majorHAnsi" w:cstheme="majorBidi"/>
      <w:color w:val="243F60" w:themeColor="accent1" w:themeShade="7F"/>
    </w:rPr>
  </w:style>
  <w:style w:type="paragraph" w:styleId="NormalWeb">
    <w:name w:val="Normal (Web)"/>
    <w:basedOn w:val="Normal"/>
    <w:uiPriority w:val="99"/>
    <w:unhideWhenUsed/>
    <w:rsid w:val="00235A11"/>
    <w:pPr>
      <w:spacing w:before="100" w:beforeAutospacing="1" w:after="100" w:afterAutospacing="1" w:line="240" w:lineRule="auto"/>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davis05\AppData\Roaming\Microsoft\Templates\Builder%20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B066A6725A4430E89F10C9CC332B47B"/>
        <w:category>
          <w:name w:val="General"/>
          <w:gallery w:val="placeholder"/>
        </w:category>
        <w:types>
          <w:type w:val="bbPlcHdr"/>
        </w:types>
        <w:behaviors>
          <w:behavior w:val="content"/>
        </w:behaviors>
        <w:guid w:val="{60C2D55F-A51D-420E-9F07-C0E69BFE0612}"/>
      </w:docPartPr>
      <w:docPartBody>
        <w:p w:rsidR="002E590F" w:rsidRDefault="002E590F" w:rsidP="0048760C">
          <w:r>
            <w:t>On the Design tab, you can change the theme, the colors, and the fonts of the document.  This will update the entire document to the main color scheme and font scheme that you pick, with the click of a button!</w:t>
          </w:r>
        </w:p>
        <w:p w:rsidR="00D11A36" w:rsidRDefault="002E590F" w:rsidP="002E590F">
          <w:pPr>
            <w:pStyle w:val="DB066A6725A4430E89F10C9CC332B47B"/>
          </w:pPr>
          <w:r>
            <w:t>To change any of the images, simply click on them and choose “Change Picture” from the Picture Tool tab.  For the image on the first page, double click in the header to access the image and update it as necessary.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swald-Light">
    <w:charset w:val="00"/>
    <w:family w:val="auto"/>
    <w:pitch w:val="variable"/>
    <w:sig w:usb0="20000207"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590F"/>
    <w:rsid w:val="002E590F"/>
    <w:rsid w:val="00D11A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6859A1D294941B7B4822CCD8E7BCDEF">
    <w:name w:val="76859A1D294941B7B4822CCD8E7BCDEF"/>
  </w:style>
  <w:style w:type="character" w:styleId="PlaceholderText">
    <w:name w:val="Placeholder Text"/>
    <w:basedOn w:val="DefaultParagraphFont"/>
    <w:uiPriority w:val="99"/>
    <w:semiHidden/>
    <w:rPr>
      <w:color w:val="808080"/>
    </w:rPr>
  </w:style>
  <w:style w:type="paragraph" w:customStyle="1" w:styleId="E704DCFD0757425FB0EA53B38C27E2BF">
    <w:name w:val="E704DCFD0757425FB0EA53B38C27E2BF"/>
  </w:style>
  <w:style w:type="paragraph" w:styleId="Subtitle">
    <w:name w:val="Subtitle"/>
    <w:basedOn w:val="Normal"/>
    <w:next w:val="Normal"/>
    <w:link w:val="SubtitleChar"/>
    <w:uiPriority w:val="11"/>
    <w:qFormat/>
    <w:pPr>
      <w:widowControl w:val="0"/>
      <w:autoSpaceDE w:val="0"/>
      <w:autoSpaceDN w:val="0"/>
      <w:adjustRightInd w:val="0"/>
      <w:spacing w:after="0" w:line="240" w:lineRule="auto"/>
      <w:jc w:val="center"/>
    </w:pPr>
    <w:rPr>
      <w:rFonts w:eastAsiaTheme="minorHAnsi" w:cs="Arial"/>
      <w:b/>
      <w:bCs/>
      <w:color w:val="323133"/>
      <w:sz w:val="40"/>
      <w:szCs w:val="56"/>
    </w:rPr>
  </w:style>
  <w:style w:type="character" w:customStyle="1" w:styleId="SubtitleChar">
    <w:name w:val="Subtitle Char"/>
    <w:basedOn w:val="DefaultParagraphFont"/>
    <w:link w:val="Subtitle"/>
    <w:uiPriority w:val="11"/>
    <w:rPr>
      <w:rFonts w:eastAsiaTheme="minorHAnsi" w:cs="Arial"/>
      <w:b/>
      <w:bCs/>
      <w:color w:val="323133"/>
      <w:sz w:val="40"/>
      <w:szCs w:val="56"/>
    </w:rPr>
  </w:style>
  <w:style w:type="paragraph" w:customStyle="1" w:styleId="CD12245096B64D2FAF7F0C99457941DA">
    <w:name w:val="CD12245096B64D2FAF7F0C99457941DA"/>
  </w:style>
  <w:style w:type="paragraph" w:customStyle="1" w:styleId="A5911F2695064D47AECF725027B2BFC3">
    <w:name w:val="A5911F2695064D47AECF725027B2BFC3"/>
  </w:style>
  <w:style w:type="paragraph" w:customStyle="1" w:styleId="66689D4D1C3C42528C11B62CC295ABDE">
    <w:name w:val="66689D4D1C3C42528C11B62CC295ABDE"/>
  </w:style>
  <w:style w:type="paragraph" w:customStyle="1" w:styleId="52744DEB2E924BE6A5DB5E62C6B840A4">
    <w:name w:val="52744DEB2E924BE6A5DB5E62C6B840A4"/>
  </w:style>
  <w:style w:type="paragraph" w:customStyle="1" w:styleId="C5AB62BEA3A2484E9E6CD53050C586CD">
    <w:name w:val="C5AB62BEA3A2484E9E6CD53050C586CD"/>
  </w:style>
  <w:style w:type="paragraph" w:customStyle="1" w:styleId="5A2F50BCCC26410BB3BE19150BB9FA8C">
    <w:name w:val="5A2F50BCCC26410BB3BE19150BB9FA8C"/>
  </w:style>
  <w:style w:type="paragraph" w:customStyle="1" w:styleId="ACFAE1BF9F9E4DE38F427E70B882C69D">
    <w:name w:val="ACFAE1BF9F9E4DE38F427E70B882C69D"/>
  </w:style>
  <w:style w:type="paragraph" w:customStyle="1" w:styleId="9DA25BF1BB714A9B9DB3891C3BDD0122">
    <w:name w:val="9DA25BF1BB714A9B9DB3891C3BDD0122"/>
  </w:style>
  <w:style w:type="paragraph" w:customStyle="1" w:styleId="DA3F7AA057AA43E2AB3C3D48CCED76D6">
    <w:name w:val="DA3F7AA057AA43E2AB3C3D48CCED76D6"/>
  </w:style>
  <w:style w:type="paragraph" w:customStyle="1" w:styleId="26843EFA8C8F40F4BA95455C8C01A7D2">
    <w:name w:val="26843EFA8C8F40F4BA95455C8C01A7D2"/>
  </w:style>
  <w:style w:type="paragraph" w:customStyle="1" w:styleId="FFD15A6EB1CD4ACDA6B38B378E448BBB">
    <w:name w:val="FFD15A6EB1CD4ACDA6B38B378E448BBB"/>
  </w:style>
  <w:style w:type="paragraph" w:customStyle="1" w:styleId="4FF6CD65D99840F9B6D5DC960015E550">
    <w:name w:val="4FF6CD65D99840F9B6D5DC960015E550"/>
  </w:style>
  <w:style w:type="paragraph" w:customStyle="1" w:styleId="41CD1B7EA5A042B7A2A4D5BE9DDEBAB4">
    <w:name w:val="41CD1B7EA5A042B7A2A4D5BE9DDEBAB4"/>
  </w:style>
  <w:style w:type="paragraph" w:customStyle="1" w:styleId="A504830D59634443A2FBF7B4455B97B5">
    <w:name w:val="A504830D59634443A2FBF7B4455B97B5"/>
  </w:style>
  <w:style w:type="paragraph" w:customStyle="1" w:styleId="EB6149CCA2024CD8A37C3E64D53DB645">
    <w:name w:val="EB6149CCA2024CD8A37C3E64D53DB645"/>
  </w:style>
  <w:style w:type="paragraph" w:customStyle="1" w:styleId="DB066A6725A4430E89F10C9CC332B47B">
    <w:name w:val="DB066A6725A4430E89F10C9CC332B47B"/>
    <w:rsid w:val="002E590F"/>
  </w:style>
  <w:style w:type="paragraph" w:customStyle="1" w:styleId="D78762D29E0E4D02BA8EF45558346239">
    <w:name w:val="D78762D29E0E4D02BA8EF45558346239"/>
    <w:rsid w:val="002E590F"/>
  </w:style>
  <w:style w:type="paragraph" w:customStyle="1" w:styleId="DC096D8B4468467D91EA596EB5A16042">
    <w:name w:val="DC096D8B4468467D91EA596EB5A16042"/>
    <w:rsid w:val="002E590F"/>
  </w:style>
  <w:style w:type="paragraph" w:customStyle="1" w:styleId="EE81B72977254E209E686F8ED0EA1EED">
    <w:name w:val="EE81B72977254E209E686F8ED0EA1EED"/>
    <w:rsid w:val="002E590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F79646"/>
      </a:accent4>
      <a:accent5>
        <a:srgbClr val="4BACC6"/>
      </a:accent5>
      <a:accent6>
        <a:srgbClr val="E36C09"/>
      </a:accent6>
      <a:hlink>
        <a:srgbClr val="0000FF"/>
      </a:hlink>
      <a:folHlink>
        <a:srgbClr val="80008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B436BE3-2F65-4689-98F4-6B45487D56B3}">
  <ds:schemaRefs>
    <ds:schemaRef ds:uri="http://schemas.microsoft.com/sharepoint/v3/contenttype/forms"/>
  </ds:schemaRefs>
</ds:datastoreItem>
</file>

<file path=customXml/itemProps2.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E18714EA-109F-4568-BCB0-400CDF3176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AB988F9-D562-4348-A567-A41E493FA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Builder newsletter.dotx</Template>
  <TotalTime>0</TotalTime>
  <Pages>5</Pages>
  <Words>812</Words>
  <Characters>4629</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2019-12-03T15:58:00Z</dcterms:created>
  <dcterms:modified xsi:type="dcterms:W3CDTF">2020-02-28T15:09:00Z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